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687D8DEF" w:rsidP="687D8DEF" w:rsidRDefault="687D8DEF" w14:paraId="1A568054" w14:textId="54C38FA0">
      <w:pPr>
        <w:tabs>
          <w:tab w:val="left" w:leader="none" w:pos="5385"/>
        </w:tabs>
        <w:jc w:val="center"/>
        <w:rPr>
          <w:sz w:val="28"/>
          <w:szCs w:val="28"/>
        </w:rPr>
      </w:pPr>
    </w:p>
    <w:p w:rsidR="687D8DEF" w:rsidP="3A22C894" w:rsidRDefault="687D8DEF" w14:paraId="41B90905" w14:textId="5FD0077E">
      <w:pPr>
        <w:pStyle w:val="Normal"/>
        <w:tabs>
          <w:tab w:val="left" w:leader="none" w:pos="5385"/>
        </w:tabs>
        <w:jc w:val="right"/>
      </w:pPr>
      <w:r w:rsidR="5AAED944">
        <w:drawing>
          <wp:inline wp14:editId="7C5FB4C7" wp14:anchorId="777387D6">
            <wp:extent cx="2648177" cy="1676400"/>
            <wp:effectExtent l="0" t="0" r="0" b="0"/>
            <wp:docPr id="17295821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1958336" name="Picture 991958336"/>
                    <pic:cNvPicPr/>
                  </pic:nvPicPr>
                  <pic:blipFill>
                    <a:blip xmlns:r="http://schemas.openxmlformats.org/officeDocument/2006/relationships" r:embed="rId11126391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817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7D8DEF" w:rsidP="687D8DEF" w:rsidRDefault="687D8DEF" w14:paraId="52C2DD4D" w14:textId="017730B3">
      <w:pPr>
        <w:tabs>
          <w:tab w:val="left" w:leader="none" w:pos="5385"/>
        </w:tabs>
        <w:jc w:val="center"/>
        <w:rPr>
          <w:sz w:val="28"/>
          <w:szCs w:val="28"/>
        </w:rPr>
      </w:pPr>
    </w:p>
    <w:p w:rsidR="687D8DEF" w:rsidP="687D8DEF" w:rsidRDefault="687D8DEF" w14:paraId="47686E25" w14:textId="5C492175">
      <w:pPr>
        <w:tabs>
          <w:tab w:val="left" w:leader="none" w:pos="5385"/>
        </w:tabs>
        <w:jc w:val="center"/>
      </w:pPr>
    </w:p>
    <w:p w:rsidRPr="007E3683" w:rsidR="00124DEA" w:rsidP="3A22C894" w:rsidRDefault="00124DEA" w14:paraId="665EEDF6" w14:textId="6FFAFA2A">
      <w:pPr>
        <w:pStyle w:val="Normal"/>
        <w:tabs>
          <w:tab w:val="left" w:leader="none" w:pos="5385"/>
        </w:tabs>
        <w:jc w:val="center"/>
        <w:rPr>
          <w:b w:val="1"/>
          <w:bCs w:val="1"/>
          <w:sz w:val="44"/>
          <w:szCs w:val="44"/>
        </w:rPr>
      </w:pPr>
      <w:r w:rsidRPr="3A22C894" w:rsidR="5AAED944">
        <w:rPr>
          <w:b w:val="1"/>
          <w:bCs w:val="1"/>
          <w:sz w:val="44"/>
          <w:szCs w:val="44"/>
        </w:rPr>
        <w:t>Träning och Prova-På med SMACK</w:t>
      </w:r>
      <w:proofErr w:type="spellStart"/>
      <w:proofErr w:type="gramStart"/>
      <w:proofErr w:type="spellEnd"/>
      <w:proofErr w:type="gramEnd"/>
    </w:p>
    <w:p w:rsidR="5AAED944" w:rsidP="3A22C894" w:rsidRDefault="5AAED944" w14:paraId="200084F0" w14:textId="62CE63D1">
      <w:pPr>
        <w:pStyle w:val="Normal"/>
        <w:tabs>
          <w:tab w:val="left" w:leader="none" w:pos="5385"/>
        </w:tabs>
        <w:jc w:val="center"/>
        <w:rPr>
          <w:sz w:val="28"/>
          <w:szCs w:val="28"/>
        </w:rPr>
      </w:pPr>
      <w:r w:rsidRPr="3A22C894" w:rsidR="5AAED944">
        <w:rPr>
          <w:sz w:val="32"/>
          <w:szCs w:val="32"/>
        </w:rPr>
        <w:t>(</w:t>
      </w:r>
      <w:r w:rsidRPr="3A22C894" w:rsidR="5AAED944">
        <w:rPr>
          <w:sz w:val="32"/>
          <w:szCs w:val="32"/>
        </w:rPr>
        <w:t>Signtuna</w:t>
      </w:r>
      <w:r w:rsidRPr="3A22C894" w:rsidR="5AAED944">
        <w:rPr>
          <w:sz w:val="32"/>
          <w:szCs w:val="32"/>
        </w:rPr>
        <w:t>-Märsta-Arlanda-Cykelklubb)</w:t>
      </w:r>
    </w:p>
    <w:p w:rsidRPr="00994406" w:rsidR="00124DEA" w:rsidP="3A22C894" w:rsidRDefault="00124DEA" w14:paraId="35FEC95A" w14:textId="77777777">
      <w:pPr>
        <w:jc w:val="center"/>
        <w:rPr>
          <w:rFonts w:ascii="Aller" w:hAnsi="Aller"/>
          <w:sz w:val="28"/>
          <w:szCs w:val="28"/>
        </w:rPr>
      </w:pPr>
    </w:p>
    <w:p w:rsidR="5AAED944" w:rsidP="3A22C894" w:rsidRDefault="5AAED944" w14:paraId="47756769" w14:textId="283DEF20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5AAED944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32"/>
          <w:szCs w:val="32"/>
        </w:rPr>
        <w:t>Var:</w:t>
      </w:r>
      <w:r w:rsidRPr="3A22C894" w:rsidR="5AAED944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 Tre rosors väg 112, 195 95 Rosersberg</w:t>
      </w:r>
    </w:p>
    <w:p w:rsidR="5AAED944" w:rsidP="3A22C894" w:rsidRDefault="5AAED944" w14:paraId="46A8140D" w14:textId="703F2854">
      <w:pPr>
        <w:shd w:val="clear" w:color="auto" w:fill="FFFFFF" w:themeFill="background1"/>
        <w:spacing w:before="0" w:beforeAutospacing="off" w:after="0" w:afterAutospacing="off"/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5AAED944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32"/>
          <w:szCs w:val="32"/>
        </w:rPr>
        <w:t>När:</w:t>
      </w:r>
      <w:r w:rsidRPr="3A22C894" w:rsidR="5AAED944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 Varann</w:t>
      </w:r>
      <w:r w:rsidRPr="3A22C894" w:rsidR="224453D4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an tisdag </w:t>
      </w:r>
      <w:r w:rsidRPr="3A22C894" w:rsidR="224453D4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>kl</w:t>
      </w:r>
      <w:r w:rsidRPr="3A22C894" w:rsidR="224453D4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 18.00</w:t>
      </w:r>
    </w:p>
    <w:p w:rsidR="5AAED944" w:rsidP="3A22C894" w:rsidRDefault="5AAED944" w14:paraId="16F7DA70" w14:textId="1C813DA2">
      <w:pPr>
        <w:shd w:val="clear" w:color="auto" w:fill="FFFFFF" w:themeFill="background1"/>
        <w:spacing w:before="0" w:beforeAutospacing="off" w:after="0" w:afterAutospacing="off"/>
        <w:jc w:val="center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sv-SE"/>
        </w:rPr>
      </w:pPr>
      <w:r w:rsidRPr="3A22C894" w:rsidR="5AAED94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sv-SE"/>
        </w:rPr>
        <w:t>12/5, 26/5, 9/6, 23/6, 4/8, 18/8 (uppehåll i juli)</w:t>
      </w:r>
    </w:p>
    <w:p w:rsidR="3A22C894" w:rsidP="3A22C894" w:rsidRDefault="3A22C894" w14:paraId="2108E169" w14:textId="3D6745D5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</w:p>
    <w:p w:rsidR="709FF961" w:rsidP="3A22C894" w:rsidRDefault="709FF961" w14:paraId="37E9F87B" w14:textId="6081D9A6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709FF961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32"/>
          <w:szCs w:val="32"/>
        </w:rPr>
        <w:t>Hur:</w:t>
      </w: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 Kom och träna med din egen cykel </w:t>
      </w:r>
    </w:p>
    <w:p w:rsidR="709FF961" w:rsidP="3A22C894" w:rsidRDefault="709FF961" w14:paraId="40E10A57" w14:textId="591BFE22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eller låna handcykel, </w:t>
      </w: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>trike</w:t>
      </w: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>, racer, tandem.</w:t>
      </w:r>
    </w:p>
    <w:p w:rsidR="3A22C894" w:rsidP="3A22C894" w:rsidRDefault="3A22C894" w14:paraId="6C1DE916" w14:textId="4B7A5056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</w:p>
    <w:p w:rsidR="709FF961" w:rsidP="3A22C894" w:rsidRDefault="709FF961" w14:paraId="61EC045B" w14:textId="361D0AFE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>Tandemcyklister som ej har egen pilot anmäler</w:t>
      </w:r>
    </w:p>
    <w:p w:rsidR="709FF961" w:rsidP="3A22C894" w:rsidRDefault="709FF961" w14:paraId="3207AAD6" w14:textId="29061DA5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 intresse i god tid till </w:t>
      </w:r>
      <w:hyperlink r:id="R49e24b74f07140ca">
        <w:r w:rsidRPr="3A22C894" w:rsidR="709FF961">
          <w:rPr>
            <w:rStyle w:val="Hyperlnk"/>
            <w:rFonts w:ascii="Aptos" w:hAnsi="Aptos" w:eastAsia="Aptos" w:cs="Aptos" w:asciiTheme="minorAscii" w:hAnsiTheme="minorAscii" w:eastAsiaTheme="minorAscii" w:cstheme="minorAscii"/>
            <w:sz w:val="32"/>
            <w:szCs w:val="32"/>
          </w:rPr>
          <w:t>paracykel@scf.se</w:t>
        </w:r>
      </w:hyperlink>
    </w:p>
    <w:p w:rsidR="3A22C894" w:rsidP="3A22C894" w:rsidRDefault="3A22C894" w14:paraId="1D5BD5B3" w14:textId="1C0B9F8D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</w:p>
    <w:p w:rsidR="3A22C894" w:rsidP="3A22C894" w:rsidRDefault="3A22C894" w14:paraId="2D3DBC25" w14:textId="49EBBD22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</w:p>
    <w:p w:rsidR="709FF961" w:rsidP="3A22C894" w:rsidRDefault="709FF961" w14:paraId="11DBAAA5" w14:textId="313359DA">
      <w:pPr>
        <w:jc w:val="center"/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</w:pPr>
      <w:r w:rsidRPr="3A22C894" w:rsidR="709FF961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32"/>
          <w:szCs w:val="32"/>
        </w:rPr>
        <w:t>Frågor:</w:t>
      </w:r>
      <w:r w:rsidRPr="3A22C894" w:rsidR="709FF961">
        <w:rPr>
          <w:rFonts w:ascii="Aptos" w:hAnsi="Aptos" w:eastAsia="Aptos" w:cs="Aptos" w:asciiTheme="minorAscii" w:hAnsiTheme="minorAscii" w:eastAsiaTheme="minorAscii" w:cstheme="minorAscii"/>
          <w:sz w:val="32"/>
          <w:szCs w:val="32"/>
        </w:rPr>
        <w:t xml:space="preserve"> paracykel@scf.se</w:t>
      </w:r>
    </w:p>
    <w:sectPr w:rsidRPr="00994406" w:rsidR="00124DEA" w:rsidSect="0051171C">
      <w:headerReference w:type="even" r:id="rId13"/>
      <w:headerReference w:type="default" r:id="rId14"/>
      <w:footerReference w:type="default" r:id="rId15"/>
      <w:headerReference w:type="first" r:id="rId16"/>
      <w:pgSz w:w="11906" w:h="16838" w:orient="portrait"/>
      <w:pgMar w:top="0" w:right="0" w:bottom="0" w:left="0" w:header="56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B1451" w:rsidP="00C66F24" w:rsidRDefault="008B1451" w14:paraId="5BEAC054" w14:textId="77777777">
      <w:pPr>
        <w:spacing w:after="0" w:line="240" w:lineRule="auto"/>
      </w:pPr>
      <w:r>
        <w:separator/>
      </w:r>
    </w:p>
  </w:endnote>
  <w:endnote w:type="continuationSeparator" w:id="0">
    <w:p w:rsidR="008B1451" w:rsidP="00C66F24" w:rsidRDefault="008B1451" w14:paraId="74428D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ler">
    <w:altName w:val="Cambria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37048" w:rsidR="00E37048" w:rsidP="000C0D7B" w:rsidRDefault="00065828" w14:textId="01C7A298" w14:paraId="1BB25EFA">
    <w:pPr>
      <w:pStyle w:val="Sidfot"/>
      <w:tabs>
        <w:tab w:val="clear" w:pos="9072"/>
        <w:tab w:val="left" w:pos="7404"/>
      </w:tabs>
    </w:pPr>
  </w:p>
  <w:p w:rsidR="0052107D" w:rsidRDefault="0052107D" w14:paraId="23F0B08B" w14:textId="777777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B1451" w:rsidP="00C66F24" w:rsidRDefault="008B1451" w14:paraId="21DD7136" w14:textId="77777777">
      <w:pPr>
        <w:spacing w:after="0" w:line="240" w:lineRule="auto"/>
      </w:pPr>
      <w:r>
        <w:separator/>
      </w:r>
    </w:p>
  </w:footnote>
  <w:footnote w:type="continuationSeparator" w:id="0">
    <w:p w:rsidR="008B1451" w:rsidP="00C66F24" w:rsidRDefault="008B1451" w14:paraId="6F26C78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6F24" w:rsidRDefault="008B1451" w14:paraId="69501418" w14:textId="77777777">
    <w:pPr>
      <w:pStyle w:val="Sidhuvud"/>
    </w:pPr>
    <w:r>
      <w:rPr>
        <w:noProof/>
      </w:rPr>
      <w:pict w14:anchorId="20EE17C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2332313" style="position:absolute;margin-left:0;margin-top:0;width:595.25pt;height:841.85pt;z-index:-251657216;mso-position-horizontal:center;mso-position-horizontal-relative:margin;mso-position-vertical:center;mso-position-vertical-relative:margin" o:spid="_x0000_s1026" o:allowincell="f" type="#_x0000_t75">
          <v:imagedata o:title="SWE-Para-Word-Bakgrund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C0D7B" w:rsidR="000C0D7B" w:rsidP="000C0D7B" w:rsidRDefault="000C0D7B" w14:paraId="5B0281CD" w14:textId="0EBFA4E1">
    <w:pPr>
      <w:pStyle w:val="Normalwebb"/>
      <w:rPr>
        <w:noProof/>
      </w:rPr>
    </w:pPr>
  </w:p>
  <w:p w:rsidR="0052107D" w:rsidP="0052107D" w:rsidRDefault="00E37048" w14:paraId="30845D3C" w14:textId="2EB633B4">
    <w:pPr>
      <w:pStyle w:val="Normalwebb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911F8DD" wp14:editId="4B767A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8058608" cy="11397176"/>
          <wp:effectExtent l="0" t="0" r="0" b="0"/>
          <wp:wrapNone/>
          <wp:docPr id="1847915971" name="Bildobjekt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18483528" name="Bildobjekt 1218483528"/>
                  <pic:cNvPicPr preferRelativeResize="0"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608" cy="11397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6F24" w:rsidRDefault="00C66F24" w14:paraId="2170DB26" w14:textId="28B123C6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6F24" w:rsidRDefault="008B1451" w14:paraId="28818C9E" w14:textId="77777777">
    <w:pPr>
      <w:pStyle w:val="Sidhuvud"/>
    </w:pPr>
    <w:r>
      <w:rPr>
        <w:noProof/>
      </w:rPr>
      <w:pict w14:anchorId="1C4944F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2332312" style="position:absolute;margin-left:0;margin-top:0;width:595.25pt;height:841.85pt;z-index:-251658240;mso-position-horizontal:center;mso-position-horizontal-relative:margin;mso-position-vertical:center;mso-position-vertical-relative:margin" o:spid="_x0000_s1025" o:allowincell="f" type="#_x0000_t75">
          <v:imagedata o:title="SWE-Para-Word-Bakgrund" r:id="rId1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attachedTemplate r:id="rId1"/>
  <w:trackRevisions w:val="false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DE"/>
    <w:rsid w:val="000024A5"/>
    <w:rsid w:val="000100A7"/>
    <w:rsid w:val="00053955"/>
    <w:rsid w:val="00065828"/>
    <w:rsid w:val="000A57B3"/>
    <w:rsid w:val="000B5A75"/>
    <w:rsid w:val="000C0D7B"/>
    <w:rsid w:val="000D2EFE"/>
    <w:rsid w:val="000D4B3B"/>
    <w:rsid w:val="000D60EB"/>
    <w:rsid w:val="000E7B4B"/>
    <w:rsid w:val="00106312"/>
    <w:rsid w:val="00124DEA"/>
    <w:rsid w:val="00131A79"/>
    <w:rsid w:val="0016312A"/>
    <w:rsid w:val="001A2616"/>
    <w:rsid w:val="001B5D91"/>
    <w:rsid w:val="001C2378"/>
    <w:rsid w:val="00201CD4"/>
    <w:rsid w:val="002205CF"/>
    <w:rsid w:val="002235A1"/>
    <w:rsid w:val="0022649E"/>
    <w:rsid w:val="002333E3"/>
    <w:rsid w:val="00245600"/>
    <w:rsid w:val="002B5CAC"/>
    <w:rsid w:val="003230DE"/>
    <w:rsid w:val="003D3F68"/>
    <w:rsid w:val="003F4D91"/>
    <w:rsid w:val="00434FF9"/>
    <w:rsid w:val="00442FE7"/>
    <w:rsid w:val="004B6B1B"/>
    <w:rsid w:val="004E2025"/>
    <w:rsid w:val="0051171C"/>
    <w:rsid w:val="0052107D"/>
    <w:rsid w:val="00563E54"/>
    <w:rsid w:val="00573581"/>
    <w:rsid w:val="0058534B"/>
    <w:rsid w:val="005D25A5"/>
    <w:rsid w:val="005F58BE"/>
    <w:rsid w:val="006135E6"/>
    <w:rsid w:val="006675BF"/>
    <w:rsid w:val="00677605"/>
    <w:rsid w:val="00677DFB"/>
    <w:rsid w:val="006A155F"/>
    <w:rsid w:val="006A449D"/>
    <w:rsid w:val="006D22F1"/>
    <w:rsid w:val="00715FC9"/>
    <w:rsid w:val="00736CF6"/>
    <w:rsid w:val="00743408"/>
    <w:rsid w:val="00755D91"/>
    <w:rsid w:val="007576C0"/>
    <w:rsid w:val="00790874"/>
    <w:rsid w:val="00795548"/>
    <w:rsid w:val="007B7C86"/>
    <w:rsid w:val="007C1C49"/>
    <w:rsid w:val="007E3683"/>
    <w:rsid w:val="00890FAE"/>
    <w:rsid w:val="008B1451"/>
    <w:rsid w:val="008C1ADA"/>
    <w:rsid w:val="008C436B"/>
    <w:rsid w:val="008F5E68"/>
    <w:rsid w:val="008F6A58"/>
    <w:rsid w:val="00970F1E"/>
    <w:rsid w:val="00984C9B"/>
    <w:rsid w:val="00994406"/>
    <w:rsid w:val="009C6F63"/>
    <w:rsid w:val="009D2F90"/>
    <w:rsid w:val="009E28B7"/>
    <w:rsid w:val="00A92E57"/>
    <w:rsid w:val="00AA10F5"/>
    <w:rsid w:val="00AC090F"/>
    <w:rsid w:val="00AD570D"/>
    <w:rsid w:val="00AE3EF4"/>
    <w:rsid w:val="00AF28F0"/>
    <w:rsid w:val="00B24F87"/>
    <w:rsid w:val="00B47377"/>
    <w:rsid w:val="00B57303"/>
    <w:rsid w:val="00B80CF0"/>
    <w:rsid w:val="00BA6779"/>
    <w:rsid w:val="00C42026"/>
    <w:rsid w:val="00C529C9"/>
    <w:rsid w:val="00C5601B"/>
    <w:rsid w:val="00C607F6"/>
    <w:rsid w:val="00C66F24"/>
    <w:rsid w:val="00CA1783"/>
    <w:rsid w:val="00CC0A1B"/>
    <w:rsid w:val="00CE1EC1"/>
    <w:rsid w:val="00CF4D2C"/>
    <w:rsid w:val="00D13013"/>
    <w:rsid w:val="00D402A7"/>
    <w:rsid w:val="00D4157D"/>
    <w:rsid w:val="00D727EC"/>
    <w:rsid w:val="00D81357"/>
    <w:rsid w:val="00DA3CC6"/>
    <w:rsid w:val="00DB053B"/>
    <w:rsid w:val="00DB57DC"/>
    <w:rsid w:val="00DD3ADE"/>
    <w:rsid w:val="00DD6655"/>
    <w:rsid w:val="00DE75EE"/>
    <w:rsid w:val="00E37048"/>
    <w:rsid w:val="00E379B2"/>
    <w:rsid w:val="00E50118"/>
    <w:rsid w:val="00E63917"/>
    <w:rsid w:val="00ED32E6"/>
    <w:rsid w:val="00F434F5"/>
    <w:rsid w:val="00F65E66"/>
    <w:rsid w:val="00FA0836"/>
    <w:rsid w:val="00FA268F"/>
    <w:rsid w:val="00FA31DA"/>
    <w:rsid w:val="00FA341F"/>
    <w:rsid w:val="01060992"/>
    <w:rsid w:val="193EEE48"/>
    <w:rsid w:val="1F15C416"/>
    <w:rsid w:val="224453D4"/>
    <w:rsid w:val="398FDEDC"/>
    <w:rsid w:val="3A22C894"/>
    <w:rsid w:val="48F0B083"/>
    <w:rsid w:val="4F7D2B85"/>
    <w:rsid w:val="5036DE68"/>
    <w:rsid w:val="50FB9BDC"/>
    <w:rsid w:val="519E07D1"/>
    <w:rsid w:val="5AAED944"/>
    <w:rsid w:val="5C82D201"/>
    <w:rsid w:val="609E50C1"/>
    <w:rsid w:val="630C0A67"/>
    <w:rsid w:val="687D8DEF"/>
    <w:rsid w:val="6907F59F"/>
    <w:rsid w:val="6DED4FE5"/>
    <w:rsid w:val="6FDD50A6"/>
    <w:rsid w:val="709FF961"/>
    <w:rsid w:val="7883A852"/>
    <w:rsid w:val="79AAD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A5D9"/>
  <w15:chartTrackingRefBased/>
  <w15:docId w15:val="{E7A2BF27-39F3-4B77-9925-1B5DB14B5E7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66F2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66F2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66F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66F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66F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66F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66F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66F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66F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uiPriority w:val="9"/>
    <w:rsid w:val="00C66F2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Rubrik2Char" w:customStyle="1">
    <w:name w:val="Rubrik 2 Char"/>
    <w:basedOn w:val="Standardstycketeckensnitt"/>
    <w:link w:val="Rubrik2"/>
    <w:uiPriority w:val="9"/>
    <w:semiHidden/>
    <w:rsid w:val="00C66F2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Rubrik3Char" w:customStyle="1">
    <w:name w:val="Rubrik 3 Char"/>
    <w:basedOn w:val="Standardstycketeckensnitt"/>
    <w:link w:val="Rubrik3"/>
    <w:uiPriority w:val="9"/>
    <w:semiHidden/>
    <w:rsid w:val="00C66F2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Rubrik4Char" w:customStyle="1">
    <w:name w:val="Rubrik 4 Char"/>
    <w:basedOn w:val="Standardstycketeckensnitt"/>
    <w:link w:val="Rubrik4"/>
    <w:uiPriority w:val="9"/>
    <w:semiHidden/>
    <w:rsid w:val="00C66F24"/>
    <w:rPr>
      <w:rFonts w:eastAsiaTheme="majorEastAsia" w:cstheme="majorBidi"/>
      <w:i/>
      <w:iCs/>
      <w:color w:val="0F4761" w:themeColor="accent1" w:themeShade="BF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C66F24"/>
    <w:rPr>
      <w:rFonts w:eastAsiaTheme="majorEastAsia" w:cstheme="majorBidi"/>
      <w:color w:val="0F4761" w:themeColor="accent1" w:themeShade="BF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C66F24"/>
    <w:rPr>
      <w:rFonts w:eastAsiaTheme="majorEastAsia" w:cstheme="majorBidi"/>
      <w:i/>
      <w:iCs/>
      <w:color w:val="595959" w:themeColor="text1" w:themeTint="A6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C66F24"/>
    <w:rPr>
      <w:rFonts w:eastAsiaTheme="majorEastAsia" w:cstheme="majorBidi"/>
      <w:color w:val="595959" w:themeColor="text1" w:themeTint="A6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C66F24"/>
    <w:rPr>
      <w:rFonts w:eastAsiaTheme="majorEastAsia" w:cstheme="majorBidi"/>
      <w:i/>
      <w:iCs/>
      <w:color w:val="272727" w:themeColor="text1" w:themeTint="D8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C66F2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66F2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RubrikChar" w:customStyle="1">
    <w:name w:val="Rubrik Char"/>
    <w:basedOn w:val="Standardstycketeckensnitt"/>
    <w:link w:val="Rubrik"/>
    <w:uiPriority w:val="10"/>
    <w:rsid w:val="00C66F2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66F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rubrikChar" w:customStyle="1">
    <w:name w:val="Underrubrik Char"/>
    <w:basedOn w:val="Standardstycketeckensnitt"/>
    <w:link w:val="Underrubrik"/>
    <w:uiPriority w:val="11"/>
    <w:rsid w:val="00C66F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66F24"/>
    <w:pPr>
      <w:spacing w:before="160"/>
      <w:jc w:val="center"/>
    </w:pPr>
    <w:rPr>
      <w:i/>
      <w:iCs/>
      <w:color w:val="404040" w:themeColor="text1" w:themeTint="BF"/>
    </w:rPr>
  </w:style>
  <w:style w:type="character" w:styleId="CitatChar" w:customStyle="1">
    <w:name w:val="Citat Char"/>
    <w:basedOn w:val="Standardstycketeckensnitt"/>
    <w:link w:val="Citat"/>
    <w:uiPriority w:val="29"/>
    <w:rsid w:val="00C66F2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66F2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66F2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66F2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arktcitatChar" w:customStyle="1">
    <w:name w:val="Starkt citat Char"/>
    <w:basedOn w:val="Standardstycketeckensnitt"/>
    <w:link w:val="Starktcitat"/>
    <w:uiPriority w:val="30"/>
    <w:rsid w:val="00C66F2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66F24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C66F24"/>
    <w:pPr>
      <w:tabs>
        <w:tab w:val="center" w:pos="4536"/>
        <w:tab w:val="right" w:pos="9072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C66F24"/>
  </w:style>
  <w:style w:type="paragraph" w:styleId="Sidfot">
    <w:name w:val="footer"/>
    <w:basedOn w:val="Normal"/>
    <w:link w:val="SidfotChar"/>
    <w:uiPriority w:val="99"/>
    <w:unhideWhenUsed/>
    <w:rsid w:val="00C66F24"/>
    <w:pPr>
      <w:tabs>
        <w:tab w:val="center" w:pos="4536"/>
        <w:tab w:val="right" w:pos="9072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C66F24"/>
  </w:style>
  <w:style w:type="paragraph" w:styleId="Normalwebb">
    <w:name w:val="Normal (Web)"/>
    <w:basedOn w:val="Normal"/>
    <w:uiPriority w:val="99"/>
    <w:semiHidden/>
    <w:unhideWhenUsed/>
    <w:rsid w:val="0052107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sid w:val="00890FAE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90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Relationship Type="http://schemas.openxmlformats.org/officeDocument/2006/relationships/image" Target="/media/image3.jpg" Id="rId1112639157" /><Relationship Type="http://schemas.openxmlformats.org/officeDocument/2006/relationships/hyperlink" Target="mailto:paracykel@scf.se" TargetMode="External" Id="R49e24b74f07140c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b\OneDrive\Desktop\Dokumentmall%20-%20SWE%20Para-bakgrund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18318A870F4A439868907570801511" ma:contentTypeVersion="12" ma:contentTypeDescription="Skapa ett nytt dokument." ma:contentTypeScope="" ma:versionID="38d82352ab2598a5303f4f3886e45970">
  <xsd:schema xmlns:xsd="http://www.w3.org/2001/XMLSchema" xmlns:xs="http://www.w3.org/2001/XMLSchema" xmlns:p="http://schemas.microsoft.com/office/2006/metadata/properties" xmlns:ns2="ae97625d-c367-4373-bd09-928252dc7800" xmlns:ns3="26ef2bc7-8d2c-4bd5-b64f-08c770a41e8a" targetNamespace="http://schemas.microsoft.com/office/2006/metadata/properties" ma:root="true" ma:fieldsID="d3edfae1381d6698ff9bc4fba7b294dc" ns2:_="" ns3:_="">
    <xsd:import namespace="ae97625d-c367-4373-bd09-928252dc7800"/>
    <xsd:import namespace="26ef2bc7-8d2c-4bd5-b64f-08c770a41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7625d-c367-4373-bd09-928252dc78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569f3a60-3ad3-4329-af7f-6cf4f85e1a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f2bc7-8d2c-4bd5-b64f-08c770a41e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6fd1911-35a2-4926-b666-3bdc3cdc5a0b}" ma:internalName="TaxCatchAll" ma:showField="CatchAllData" ma:web="26ef2bc7-8d2c-4bd5-b64f-08c770a41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97625d-c367-4373-bd09-928252dc7800">
      <Terms xmlns="http://schemas.microsoft.com/office/infopath/2007/PartnerControls"/>
    </lcf76f155ced4ddcb4097134ff3c332f>
    <TaxCatchAll xmlns="26ef2bc7-8d2c-4bd5-b64f-08c770a41e8a" xsi:nil="true"/>
  </documentManagement>
</p:properties>
</file>

<file path=customXml/itemProps1.xml><?xml version="1.0" encoding="utf-8"?>
<ds:datastoreItem xmlns:ds="http://schemas.openxmlformats.org/officeDocument/2006/customXml" ds:itemID="{1497DD2B-75DE-45D0-9634-53C3C99F6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B68ABF-E06E-4F42-97D9-732E2812E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97625d-c367-4373-bd09-928252dc7800"/>
    <ds:schemaRef ds:uri="26ef2bc7-8d2c-4bd5-b64f-08c770a41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025D8-9538-4CEA-BA60-CCB2159DFD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E9682E-1DF1-4865-B79B-A5DF286C3E70}">
  <ds:schemaRefs>
    <ds:schemaRef ds:uri="http://schemas.microsoft.com/office/2006/metadata/properties"/>
    <ds:schemaRef ds:uri="http://schemas.microsoft.com/office/infopath/2007/PartnerControls"/>
    <ds:schemaRef ds:uri="ae97625d-c367-4373-bd09-928252dc7800"/>
    <ds:schemaRef ds:uri="26ef2bc7-8d2c-4bd5-b64f-08c770a41e8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Dokumentmall - SWE Para-bakgrund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Beck</dc:creator>
  <keywords/>
  <dc:description/>
  <lastModifiedBy>Emma Stenberg (Svenska Cykelförbundet)</lastModifiedBy>
  <revision>35</revision>
  <dcterms:created xsi:type="dcterms:W3CDTF">2026-03-02T08:36:00.0000000Z</dcterms:created>
  <dcterms:modified xsi:type="dcterms:W3CDTF">2026-05-07T10:51:18.2814876Z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0x0101002218318A870F4A439868907570801511</vt:lpwstr>
  </property>
  <property fmtid="{D5CDD505-2E9C-101B-9397-08002B2CF9AE}" pid="3" name="MediaServiceImageTags">
    <vt:lpwstr/>
  </property>
</Properties>
</file>