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82F42" w14:textId="62BFC336" w:rsidR="009E28B7" w:rsidRDefault="004E2025" w:rsidP="002333E3">
      <w:pPr>
        <w:tabs>
          <w:tab w:val="left" w:pos="5385"/>
        </w:tabs>
        <w:jc w:val="center"/>
        <w:rPr>
          <w:b/>
          <w:bCs/>
          <w:sz w:val="28"/>
          <w:szCs w:val="28"/>
        </w:rPr>
      </w:pPr>
      <w:r w:rsidRPr="00FA268F">
        <w:rPr>
          <w:sz w:val="28"/>
          <w:szCs w:val="28"/>
        </w:rPr>
        <w:t>SWE</w:t>
      </w:r>
      <w:r w:rsidRPr="008F5E68">
        <w:rPr>
          <w:sz w:val="28"/>
          <w:szCs w:val="28"/>
        </w:rPr>
        <w:t xml:space="preserve"> </w:t>
      </w:r>
      <w:proofErr w:type="spellStart"/>
      <w:r w:rsidRPr="008F5E68">
        <w:rPr>
          <w:sz w:val="28"/>
          <w:szCs w:val="28"/>
        </w:rPr>
        <w:t>Cycling</w:t>
      </w:r>
      <w:proofErr w:type="spellEnd"/>
      <w:r w:rsidRPr="008F5E68">
        <w:rPr>
          <w:sz w:val="28"/>
          <w:szCs w:val="28"/>
        </w:rPr>
        <w:t xml:space="preserve"> </w:t>
      </w:r>
      <w:r w:rsidR="00A92E57" w:rsidRPr="008F5E68">
        <w:rPr>
          <w:sz w:val="28"/>
          <w:szCs w:val="28"/>
        </w:rPr>
        <w:t>P</w:t>
      </w:r>
      <w:r w:rsidRPr="008F5E68">
        <w:rPr>
          <w:sz w:val="28"/>
          <w:szCs w:val="28"/>
        </w:rPr>
        <w:t xml:space="preserve">ara bjuder tillsammans med </w:t>
      </w:r>
      <w:r w:rsidR="0058534B" w:rsidRPr="008F5E68">
        <w:rPr>
          <w:sz w:val="28"/>
          <w:szCs w:val="28"/>
        </w:rPr>
        <w:t>Stockholms syncentral, DBFK och SRF Stockholm Gotland in till</w:t>
      </w:r>
      <w:r w:rsidR="00A92E57" w:rsidRPr="008F5E68">
        <w:rPr>
          <w:sz w:val="28"/>
          <w:szCs w:val="28"/>
        </w:rPr>
        <w:t xml:space="preserve"> Prova-på-</w:t>
      </w:r>
      <w:r w:rsidR="00743408">
        <w:rPr>
          <w:sz w:val="28"/>
          <w:szCs w:val="28"/>
        </w:rPr>
        <w:t>tandemcykling</w:t>
      </w:r>
      <w:r w:rsidR="00DB053B">
        <w:rPr>
          <w:sz w:val="28"/>
          <w:szCs w:val="28"/>
        </w:rPr>
        <w:t xml:space="preserve"> för personer som är 10 år och äldre.</w:t>
      </w:r>
      <w:r w:rsidR="00201CD4">
        <w:rPr>
          <w:sz w:val="28"/>
          <w:szCs w:val="28"/>
        </w:rPr>
        <w:t xml:space="preserve"> </w:t>
      </w:r>
      <w:r w:rsidR="00201CD4" w:rsidRPr="00201CD4">
        <w:rPr>
          <w:sz w:val="28"/>
          <w:szCs w:val="28"/>
        </w:rPr>
        <w:t>Detta är en unik möjlighet att prova att cykla även om du har en synnedsättnin</w:t>
      </w:r>
      <w:r w:rsidR="00201CD4">
        <w:rPr>
          <w:sz w:val="28"/>
          <w:szCs w:val="28"/>
        </w:rPr>
        <w:t>g.</w:t>
      </w:r>
    </w:p>
    <w:p w14:paraId="357F936E" w14:textId="239948BD" w:rsidR="006A449D" w:rsidRDefault="00DB57DC" w:rsidP="002333E3">
      <w:pPr>
        <w:tabs>
          <w:tab w:val="left" w:pos="5385"/>
        </w:tabs>
        <w:jc w:val="center"/>
        <w:rPr>
          <w:sz w:val="28"/>
          <w:szCs w:val="28"/>
        </w:rPr>
      </w:pPr>
      <w:r w:rsidRPr="008F5E68">
        <w:rPr>
          <w:b/>
          <w:bCs/>
          <w:sz w:val="28"/>
          <w:szCs w:val="28"/>
        </w:rPr>
        <w:t>När</w:t>
      </w:r>
      <w:r>
        <w:rPr>
          <w:sz w:val="28"/>
          <w:szCs w:val="28"/>
        </w:rPr>
        <w:t>: 13 april</w:t>
      </w:r>
    </w:p>
    <w:p w14:paraId="4E9F1314" w14:textId="067BBE15" w:rsidR="00DB57DC" w:rsidRDefault="00DB57DC" w:rsidP="002333E3">
      <w:pPr>
        <w:tabs>
          <w:tab w:val="left" w:pos="5385"/>
        </w:tabs>
        <w:jc w:val="center"/>
        <w:rPr>
          <w:sz w:val="28"/>
          <w:szCs w:val="28"/>
        </w:rPr>
      </w:pPr>
      <w:r w:rsidRPr="008F5E68">
        <w:rPr>
          <w:b/>
          <w:bCs/>
          <w:sz w:val="28"/>
          <w:szCs w:val="28"/>
        </w:rPr>
        <w:t>Vart</w:t>
      </w:r>
      <w:r>
        <w:rPr>
          <w:sz w:val="28"/>
          <w:szCs w:val="28"/>
        </w:rPr>
        <w:t>: Skogskyrkogården</w:t>
      </w:r>
      <w:r w:rsidR="000100A7">
        <w:rPr>
          <w:sz w:val="28"/>
          <w:szCs w:val="28"/>
        </w:rPr>
        <w:t xml:space="preserve">, </w:t>
      </w:r>
      <w:r w:rsidR="000100A7" w:rsidRPr="000100A7">
        <w:rPr>
          <w:sz w:val="28"/>
          <w:szCs w:val="28"/>
        </w:rPr>
        <w:t>Sandsborgsvägen 52</w:t>
      </w:r>
      <w:r w:rsidR="00E379B2">
        <w:rPr>
          <w:sz w:val="28"/>
          <w:szCs w:val="28"/>
        </w:rPr>
        <w:t>,</w:t>
      </w:r>
      <w:r w:rsidR="000100A7">
        <w:rPr>
          <w:sz w:val="28"/>
          <w:szCs w:val="28"/>
        </w:rPr>
        <w:t xml:space="preserve">12233 </w:t>
      </w:r>
      <w:r w:rsidR="00E379B2">
        <w:rPr>
          <w:sz w:val="28"/>
          <w:szCs w:val="28"/>
        </w:rPr>
        <w:t>Enskede</w:t>
      </w:r>
    </w:p>
    <w:p w14:paraId="021B25B5" w14:textId="77777777" w:rsidR="00124DEA" w:rsidRPr="006A449D" w:rsidRDefault="00124DEA" w:rsidP="00124DEA">
      <w:pPr>
        <w:jc w:val="center"/>
        <w:rPr>
          <w:rFonts w:ascii="Aller" w:hAnsi="Aller"/>
          <w:noProof/>
          <w:sz w:val="28"/>
          <w:szCs w:val="28"/>
        </w:rPr>
      </w:pPr>
      <w:hyperlink r:id="rId10" w:history="1">
        <w:r w:rsidRPr="007C1C49">
          <w:rPr>
            <w:rStyle w:val="Hyperlnk"/>
            <w:rFonts w:ascii="Aller" w:hAnsi="Aller"/>
            <w:sz w:val="28"/>
            <w:szCs w:val="28"/>
          </w:rPr>
          <w:t>anmalan@srfstockholmgotland.se</w:t>
        </w:r>
      </w:hyperlink>
    </w:p>
    <w:p w14:paraId="66823A1D" w14:textId="12E5B85B" w:rsidR="00124DEA" w:rsidRDefault="00124DEA" w:rsidP="00124DEA">
      <w:pPr>
        <w:jc w:val="center"/>
        <w:rPr>
          <w:rFonts w:ascii="Aller" w:hAnsi="Aller"/>
          <w:b/>
          <w:bCs/>
          <w:sz w:val="28"/>
          <w:szCs w:val="28"/>
        </w:rPr>
      </w:pPr>
      <w:r w:rsidRPr="00CC0A1B">
        <w:rPr>
          <w:rFonts w:ascii="Aller" w:hAnsi="Aller"/>
          <w:noProof/>
          <w:sz w:val="28"/>
          <w:szCs w:val="28"/>
        </w:rPr>
        <w:t>Är du anhörig eller närstående och vill agera pilot? Välkommen att anmäla dig till digital pilotutb</w:t>
      </w:r>
      <w:r w:rsidR="000A57B3">
        <w:rPr>
          <w:rFonts w:ascii="Aller" w:hAnsi="Aller"/>
          <w:noProof/>
          <w:sz w:val="28"/>
          <w:szCs w:val="28"/>
        </w:rPr>
        <w:t>il</w:t>
      </w:r>
      <w:r w:rsidRPr="00CC0A1B">
        <w:rPr>
          <w:rFonts w:ascii="Aller" w:hAnsi="Aller"/>
          <w:noProof/>
          <w:sz w:val="28"/>
          <w:szCs w:val="28"/>
        </w:rPr>
        <w:t>dning</w:t>
      </w:r>
      <w:r>
        <w:rPr>
          <w:rFonts w:ascii="Aller" w:hAnsi="Aller"/>
          <w:noProof/>
          <w:sz w:val="28"/>
          <w:szCs w:val="28"/>
        </w:rPr>
        <w:t xml:space="preserve"> 18 mars kl. 19.00-20.30</w:t>
      </w:r>
      <w:r>
        <w:rPr>
          <w:rFonts w:ascii="Aller" w:hAnsi="Aller"/>
          <w:noProof/>
          <w:sz w:val="28"/>
          <w:szCs w:val="28"/>
        </w:rPr>
        <w:br/>
      </w:r>
      <w:r w:rsidRPr="00434FF9">
        <w:rPr>
          <w:rFonts w:ascii="Aller" w:hAnsi="Aller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A1297D" wp14:editId="0FC15982">
                <wp:simplePos x="0" y="0"/>
                <wp:positionH relativeFrom="page">
                  <wp:posOffset>2428646</wp:posOffset>
                </wp:positionH>
                <wp:positionV relativeFrom="page">
                  <wp:posOffset>621791</wp:posOffset>
                </wp:positionV>
                <wp:extent cx="4769511" cy="1784909"/>
                <wp:effectExtent l="0" t="0" r="0" b="635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511" cy="1784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0B971" w14:textId="77777777" w:rsidR="00124DEA" w:rsidRPr="00DD6655" w:rsidRDefault="00124DEA" w:rsidP="00124DEA">
                            <w:pPr>
                              <w:spacing w:after="0" w:line="240" w:lineRule="auto"/>
                              <w:jc w:val="center"/>
                              <w:rPr>
                                <w:rFonts w:ascii="Aller" w:hAnsi="Aller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ller" w:hAnsi="Aller"/>
                                <w:sz w:val="60"/>
                                <w:szCs w:val="60"/>
                              </w:rPr>
                              <w:t xml:space="preserve">Kom och prova på </w:t>
                            </w:r>
                            <w:r w:rsidRPr="00DD6655">
                              <w:rPr>
                                <w:rFonts w:ascii="Aller" w:hAnsi="Aller"/>
                                <w:sz w:val="60"/>
                                <w:szCs w:val="60"/>
                              </w:rPr>
                              <w:t>upplevelsen av att svischa fram på en tandem</w:t>
                            </w:r>
                          </w:p>
                          <w:p w14:paraId="3A26EB3C" w14:textId="77777777" w:rsidR="00124DEA" w:rsidRPr="001A2616" w:rsidRDefault="00124DEA" w:rsidP="00124DEA">
                            <w:pPr>
                              <w:spacing w:after="0" w:line="240" w:lineRule="auto"/>
                              <w:jc w:val="center"/>
                              <w:rPr>
                                <w:rFonts w:ascii="Aller" w:hAnsi="Aller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1297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91.25pt;margin-top:48.95pt;width:375.55pt;height:140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" filled="f" stroked="f">
                <v:textbox>
                  <w:txbxContent>
                    <w:p w14:paraId="3B90B971" w14:textId="77777777" w:rsidR="00124DEA" w:rsidRPr="00DD6655" w:rsidRDefault="00124DEA" w:rsidP="00124DEA">
                      <w:pPr>
                        <w:spacing w:after="0" w:line="240" w:lineRule="auto"/>
                        <w:jc w:val="center"/>
                        <w:rPr>
                          <w:rFonts w:ascii="Aller" w:hAnsi="Aller"/>
                          <w:sz w:val="60"/>
                          <w:szCs w:val="60"/>
                        </w:rPr>
                      </w:pPr>
                      <w:r>
                        <w:rPr>
                          <w:rFonts w:ascii="Aller" w:hAnsi="Aller"/>
                          <w:sz w:val="60"/>
                          <w:szCs w:val="60"/>
                        </w:rPr>
                        <w:t xml:space="preserve">Kom och prova på </w:t>
                      </w:r>
                      <w:r w:rsidRPr="00DD6655">
                        <w:rPr>
                          <w:rFonts w:ascii="Aller" w:hAnsi="Aller"/>
                          <w:sz w:val="60"/>
                          <w:szCs w:val="60"/>
                        </w:rPr>
                        <w:t>upplevelsen av att svischa fram på en tandem</w:t>
                      </w:r>
                    </w:p>
                    <w:p w14:paraId="3A26EB3C" w14:textId="77777777" w:rsidR="00124DEA" w:rsidRPr="001A2616" w:rsidRDefault="00124DEA" w:rsidP="00124DEA">
                      <w:pPr>
                        <w:spacing w:after="0" w:line="240" w:lineRule="auto"/>
                        <w:jc w:val="center"/>
                        <w:rPr>
                          <w:rFonts w:ascii="Aller" w:hAnsi="Aller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34FF9">
        <w:rPr>
          <w:rFonts w:ascii="Aller" w:hAnsi="Aller"/>
          <w:b/>
          <w:bCs/>
          <w:noProof/>
          <w:sz w:val="28"/>
          <w:szCs w:val="28"/>
        </w:rPr>
        <w:t>Anmälan</w:t>
      </w:r>
      <w:r>
        <w:rPr>
          <w:rFonts w:ascii="Aller" w:hAnsi="Aller"/>
          <w:b/>
          <w:bCs/>
          <w:noProof/>
          <w:sz w:val="28"/>
          <w:szCs w:val="28"/>
        </w:rPr>
        <w:t xml:space="preserve"> pilotutbildning</w:t>
      </w:r>
      <w:r w:rsidRPr="00434FF9">
        <w:rPr>
          <w:rFonts w:ascii="Aller" w:hAnsi="Aller"/>
          <w:b/>
          <w:bCs/>
          <w:noProof/>
          <w:sz w:val="28"/>
          <w:szCs w:val="28"/>
        </w:rPr>
        <w:t>:</w:t>
      </w:r>
      <w:r>
        <w:rPr>
          <w:rFonts w:ascii="Aller" w:hAnsi="Aller"/>
          <w:noProof/>
          <w:sz w:val="28"/>
          <w:szCs w:val="28"/>
        </w:rPr>
        <w:br/>
      </w:r>
      <w:hyperlink r:id="rId11" w:history="1">
        <w:r w:rsidRPr="00F36941">
          <w:rPr>
            <w:rStyle w:val="Hyperlnk"/>
            <w:rFonts w:ascii="Aller" w:hAnsi="Aller"/>
            <w:b/>
            <w:bCs/>
            <w:sz w:val="28"/>
            <w:szCs w:val="28"/>
          </w:rPr>
          <w:t>paracykel@scf.se</w:t>
        </w:r>
      </w:hyperlink>
    </w:p>
    <w:p w14:paraId="08B89F48" w14:textId="73E9ED30" w:rsidR="00B24F87" w:rsidRDefault="007B7C86" w:rsidP="000A57B3">
      <w:pPr>
        <w:tabs>
          <w:tab w:val="left" w:pos="53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Ang</w:t>
      </w:r>
      <w:r w:rsidR="00677DFB">
        <w:rPr>
          <w:sz w:val="28"/>
          <w:szCs w:val="28"/>
        </w:rPr>
        <w:t>e</w:t>
      </w:r>
      <w:r>
        <w:rPr>
          <w:sz w:val="28"/>
          <w:szCs w:val="28"/>
        </w:rPr>
        <w:t xml:space="preserve"> om du </w:t>
      </w:r>
      <w:r w:rsidR="00B24F87" w:rsidRPr="00AF28F0">
        <w:rPr>
          <w:sz w:val="28"/>
          <w:szCs w:val="28"/>
        </w:rPr>
        <w:t>har någon allergi</w:t>
      </w:r>
      <w:r w:rsidR="00D4157D">
        <w:rPr>
          <w:sz w:val="28"/>
          <w:szCs w:val="28"/>
        </w:rPr>
        <w:br/>
      </w:r>
      <w:r w:rsidR="000A57B3" w:rsidRPr="00AF28F0">
        <w:rPr>
          <w:sz w:val="28"/>
          <w:szCs w:val="28"/>
        </w:rPr>
        <w:t xml:space="preserve"> </w:t>
      </w:r>
      <w:r w:rsidR="00B24F87" w:rsidRPr="00AF28F0">
        <w:rPr>
          <w:sz w:val="28"/>
          <w:szCs w:val="28"/>
        </w:rPr>
        <w:t xml:space="preserve">Du </w:t>
      </w:r>
      <w:r w:rsidR="00D4157D">
        <w:rPr>
          <w:sz w:val="28"/>
          <w:szCs w:val="28"/>
        </w:rPr>
        <w:t>betalar</w:t>
      </w:r>
      <w:r w:rsidR="00B24F87" w:rsidRPr="00AF28F0">
        <w:rPr>
          <w:sz w:val="28"/>
          <w:szCs w:val="28"/>
        </w:rPr>
        <w:t xml:space="preserve"> på plats, helst via </w:t>
      </w:r>
      <w:proofErr w:type="spellStart"/>
      <w:r w:rsidR="00B24F87" w:rsidRPr="00AF28F0">
        <w:rPr>
          <w:sz w:val="28"/>
          <w:szCs w:val="28"/>
        </w:rPr>
        <w:t>swish</w:t>
      </w:r>
      <w:proofErr w:type="spellEnd"/>
      <w:r w:rsidR="00B24F87" w:rsidRPr="00AF28F0">
        <w:rPr>
          <w:sz w:val="28"/>
          <w:szCs w:val="28"/>
        </w:rPr>
        <w:t>, men du kan också betala kontant</w:t>
      </w:r>
    </w:p>
    <w:p w14:paraId="2CFC4E91" w14:textId="2DC336D1" w:rsidR="00124DEA" w:rsidRDefault="00B24F87" w:rsidP="00B24F87">
      <w:pPr>
        <w:jc w:val="center"/>
        <w:rPr>
          <w:rFonts w:ascii="Aller" w:hAnsi="Aller"/>
          <w:b/>
          <w:bCs/>
          <w:sz w:val="28"/>
          <w:szCs w:val="28"/>
        </w:rPr>
      </w:pPr>
      <w:r>
        <w:rPr>
          <w:rFonts w:ascii="Aller" w:hAnsi="Aller"/>
          <w:b/>
          <w:bCs/>
          <w:sz w:val="28"/>
          <w:szCs w:val="28"/>
        </w:rPr>
        <w:t>A</w:t>
      </w:r>
      <w:r w:rsidRPr="008C436B">
        <w:rPr>
          <w:rFonts w:ascii="Aller" w:hAnsi="Aller"/>
          <w:b/>
          <w:bCs/>
          <w:sz w:val="28"/>
          <w:szCs w:val="28"/>
        </w:rPr>
        <w:t>nmälan till Prova-på-dagen</w:t>
      </w:r>
      <w:r w:rsidRPr="008C436B">
        <w:rPr>
          <w:rFonts w:ascii="Aller" w:hAnsi="Aller"/>
          <w:sz w:val="28"/>
          <w:szCs w:val="28"/>
        </w:rPr>
        <w:t>: OSA 30 mars</w:t>
      </w:r>
      <w:r w:rsidRPr="008C436B">
        <w:rPr>
          <w:rFonts w:ascii="Aller" w:hAnsi="Aller"/>
          <w:sz w:val="28"/>
          <w:szCs w:val="28"/>
        </w:rPr>
        <w:br/>
        <w:t>08-462 45 30 (telefonsvarare)</w:t>
      </w:r>
      <w:r w:rsidR="00124DEA">
        <w:rPr>
          <w:rFonts w:ascii="Aller" w:hAnsi="Aller"/>
          <w:b/>
          <w:bCs/>
          <w:sz w:val="28"/>
          <w:szCs w:val="28"/>
        </w:rPr>
        <w:t>För övriga frågor:</w:t>
      </w:r>
    </w:p>
    <w:p w14:paraId="665EEDF6" w14:textId="77777777" w:rsidR="00124DEA" w:rsidRPr="007E3683" w:rsidRDefault="00124DEA" w:rsidP="00124DEA">
      <w:pPr>
        <w:jc w:val="center"/>
        <w:rPr>
          <w:rFonts w:ascii="Aller" w:hAnsi="Aller"/>
          <w:sz w:val="28"/>
          <w:szCs w:val="28"/>
        </w:rPr>
      </w:pPr>
      <w:r>
        <w:rPr>
          <w:rFonts w:ascii="Aller" w:hAnsi="Aller"/>
          <w:sz w:val="28"/>
          <w:szCs w:val="28"/>
        </w:rPr>
        <w:t xml:space="preserve">Kontakta Britt Eskils </w:t>
      </w:r>
      <w:proofErr w:type="spellStart"/>
      <w:proofErr w:type="gramStart"/>
      <w:r>
        <w:rPr>
          <w:rFonts w:ascii="Aller" w:hAnsi="Aller"/>
          <w:sz w:val="28"/>
          <w:szCs w:val="28"/>
        </w:rPr>
        <w:t>Janse</w:t>
      </w:r>
      <w:proofErr w:type="spellEnd"/>
      <w:r>
        <w:rPr>
          <w:rFonts w:ascii="Aller" w:hAnsi="Aller"/>
          <w:sz w:val="28"/>
          <w:szCs w:val="28"/>
        </w:rPr>
        <w:t>(</w:t>
      </w:r>
      <w:proofErr w:type="gramEnd"/>
      <w:r>
        <w:rPr>
          <w:rFonts w:ascii="Aller" w:hAnsi="Aller"/>
          <w:sz w:val="28"/>
          <w:szCs w:val="28"/>
        </w:rPr>
        <w:t xml:space="preserve">SRF Stockholm Gotland) </w:t>
      </w:r>
      <w:r w:rsidRPr="007E3683">
        <w:rPr>
          <w:rFonts w:ascii="Aller" w:hAnsi="Aller"/>
          <w:sz w:val="28"/>
          <w:szCs w:val="28"/>
        </w:rPr>
        <w:t>08-462 45 16</w:t>
      </w:r>
    </w:p>
    <w:p w14:paraId="62DBD5AD" w14:textId="77777777" w:rsidR="00124DEA" w:rsidRPr="00994406" w:rsidRDefault="00124DEA" w:rsidP="00124DEA">
      <w:pPr>
        <w:jc w:val="center"/>
        <w:rPr>
          <w:rFonts w:ascii="Aller" w:hAnsi="Aller"/>
          <w:sz w:val="40"/>
          <w:szCs w:val="40"/>
        </w:rPr>
      </w:pPr>
      <w:r>
        <w:rPr>
          <w:sz w:val="28"/>
          <w:szCs w:val="28"/>
        </w:rPr>
        <w:t>e</w:t>
      </w:r>
      <w:r w:rsidRPr="007E3683">
        <w:rPr>
          <w:sz w:val="28"/>
          <w:szCs w:val="28"/>
        </w:rPr>
        <w:t>ller</w:t>
      </w:r>
      <w:r>
        <w:t xml:space="preserve">  </w:t>
      </w:r>
      <w:hyperlink r:id="rId12" w:history="1">
        <w:r w:rsidRPr="001E4F09">
          <w:rPr>
            <w:rStyle w:val="Hyperlnk"/>
            <w:rFonts w:ascii="Aller" w:hAnsi="Aller"/>
            <w:sz w:val="28"/>
            <w:szCs w:val="28"/>
          </w:rPr>
          <w:t>paracykel@scf.se</w:t>
        </w:r>
      </w:hyperlink>
    </w:p>
    <w:p w14:paraId="1B0E9E42" w14:textId="5C8117BF" w:rsidR="00DB57DC" w:rsidRDefault="00DB57DC" w:rsidP="002333E3">
      <w:pPr>
        <w:tabs>
          <w:tab w:val="left" w:pos="5385"/>
        </w:tabs>
        <w:jc w:val="center"/>
        <w:rPr>
          <w:sz w:val="28"/>
          <w:szCs w:val="28"/>
        </w:rPr>
      </w:pPr>
      <w:r w:rsidRPr="008F5E68">
        <w:rPr>
          <w:b/>
          <w:bCs/>
          <w:sz w:val="28"/>
          <w:szCs w:val="28"/>
        </w:rPr>
        <w:t>Tid</w:t>
      </w:r>
      <w:r>
        <w:rPr>
          <w:sz w:val="28"/>
          <w:szCs w:val="28"/>
        </w:rPr>
        <w:t xml:space="preserve">: </w:t>
      </w:r>
      <w:r w:rsidR="009D2F90">
        <w:rPr>
          <w:sz w:val="28"/>
          <w:szCs w:val="28"/>
        </w:rPr>
        <w:t>16.00-18.00 eller 18.00-20.00</w:t>
      </w:r>
    </w:p>
    <w:p w14:paraId="79CFC322" w14:textId="60C5B6D9" w:rsidR="00AF28F0" w:rsidRPr="00AF28F0" w:rsidRDefault="003D3F68" w:rsidP="00F65E66">
      <w:pPr>
        <w:tabs>
          <w:tab w:val="left" w:pos="5385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Ta med: </w:t>
      </w:r>
      <w:r w:rsidR="00AC090F" w:rsidRPr="00AC090F">
        <w:rPr>
          <w:sz w:val="28"/>
          <w:szCs w:val="28"/>
        </w:rPr>
        <w:t>Bekväma skor, cykelhjälm om du har och vattenflaska</w:t>
      </w:r>
    </w:p>
    <w:p w14:paraId="66F702CB" w14:textId="11DE3069" w:rsidR="00994406" w:rsidRPr="00994406" w:rsidRDefault="00F65E66" w:rsidP="00AE3EF4">
      <w:pPr>
        <w:tabs>
          <w:tab w:val="left" w:pos="5385"/>
        </w:tabs>
        <w:jc w:val="center"/>
        <w:rPr>
          <w:rFonts w:ascii="Aller" w:hAnsi="Aller"/>
          <w:sz w:val="40"/>
          <w:szCs w:val="40"/>
        </w:rPr>
      </w:pPr>
      <w:r>
        <w:rPr>
          <w:b/>
          <w:bCs/>
          <w:sz w:val="28"/>
          <w:szCs w:val="28"/>
        </w:rPr>
        <w:t>Kostnad:</w:t>
      </w:r>
      <w:r w:rsidR="00AF28F0" w:rsidRPr="00AF28F0">
        <w:rPr>
          <w:sz w:val="28"/>
          <w:szCs w:val="28"/>
        </w:rPr>
        <w:t xml:space="preserve"> </w:t>
      </w:r>
      <w:proofErr w:type="gramStart"/>
      <w:r w:rsidR="00AF28F0" w:rsidRPr="00AF28F0">
        <w:rPr>
          <w:sz w:val="28"/>
          <w:szCs w:val="28"/>
        </w:rPr>
        <w:t>100:-</w:t>
      </w:r>
      <w:proofErr w:type="gramEnd"/>
      <w:r w:rsidR="00AF28F0" w:rsidRPr="00AF28F0">
        <w:rPr>
          <w:sz w:val="28"/>
          <w:szCs w:val="28"/>
        </w:rPr>
        <w:t xml:space="preserve"> och då ingår fika</w:t>
      </w:r>
    </w:p>
    <w:p w14:paraId="35FEC95A" w14:textId="77777777" w:rsidR="00124DEA" w:rsidRPr="00994406" w:rsidRDefault="00124DEA">
      <w:pPr>
        <w:jc w:val="center"/>
        <w:rPr>
          <w:rFonts w:ascii="Aller" w:hAnsi="Aller"/>
          <w:sz w:val="40"/>
          <w:szCs w:val="40"/>
        </w:rPr>
      </w:pPr>
    </w:p>
    <w:sectPr w:rsidR="00124DEA" w:rsidRPr="00994406" w:rsidSect="0051171C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4395" w:right="1417" w:bottom="1417" w:left="1417" w:header="56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AC054" w14:textId="77777777" w:rsidR="008B1451" w:rsidRDefault="008B1451" w:rsidP="00C66F24">
      <w:pPr>
        <w:spacing w:after="0" w:line="240" w:lineRule="auto"/>
      </w:pPr>
      <w:r>
        <w:separator/>
      </w:r>
    </w:p>
  </w:endnote>
  <w:endnote w:type="continuationSeparator" w:id="0">
    <w:p w14:paraId="74428DA7" w14:textId="77777777" w:rsidR="008B1451" w:rsidRDefault="008B1451" w:rsidP="00C6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ler">
    <w:altName w:val="Cambria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E0793" w14:textId="01C7A298" w:rsidR="00E37048" w:rsidRPr="00E37048" w:rsidRDefault="00065828" w:rsidP="000C0D7B">
    <w:pPr>
      <w:pStyle w:val="Sidfot"/>
      <w:tabs>
        <w:tab w:val="clear" w:pos="9072"/>
        <w:tab w:val="left" w:pos="7404"/>
      </w:tabs>
    </w:pPr>
    <w:r w:rsidRPr="000C0D7B">
      <w:rPr>
        <w:rFonts w:ascii="Times New Roman" w:eastAsia="Times New Roman" w:hAnsi="Times New Roman" w:cs="Times New Roman"/>
        <w:noProof/>
        <w:kern w:val="0"/>
        <w:sz w:val="24"/>
        <w:szCs w:val="24"/>
        <w:lang w:eastAsia="sv-SE"/>
        <w14:ligatures w14:val="none"/>
      </w:rPr>
      <w:drawing>
        <wp:anchor distT="0" distB="0" distL="114300" distR="114300" simplePos="0" relativeHeight="251660288" behindDoc="0" locked="0" layoutInCell="1" allowOverlap="1" wp14:anchorId="3FAF5913" wp14:editId="543192F0">
          <wp:simplePos x="0" y="0"/>
          <wp:positionH relativeFrom="margin">
            <wp:posOffset>4007485</wp:posOffset>
          </wp:positionH>
          <wp:positionV relativeFrom="margin">
            <wp:posOffset>6017895</wp:posOffset>
          </wp:positionV>
          <wp:extent cx="1516380" cy="915670"/>
          <wp:effectExtent l="0" t="0" r="7620" b="0"/>
          <wp:wrapSquare wrapText="bothSides"/>
          <wp:docPr id="469802809" name="Bildobjekt 3" descr="En bild som visar text, Teckensnitt, logotyp, Grafik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802809" name="Bildobjekt 3" descr="En bild som visar text, Teckensnitt, logotyp, Grafik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38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048" w:rsidRPr="00E37048">
      <w:rPr>
        <w:noProof/>
      </w:rPr>
      <w:drawing>
        <wp:inline distT="0" distB="0" distL="0" distR="0" wp14:anchorId="59C50C19" wp14:editId="3EBFB5C6">
          <wp:extent cx="3131820" cy="453271"/>
          <wp:effectExtent l="0" t="0" r="0" b="4445"/>
          <wp:docPr id="1692172549" name="Bildobjekt 7" descr="En bild som visar text, Teckensnitt, kalligrafi, typograf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172549" name="Bildobjekt 7" descr="En bild som visar text, Teckensnitt, kalligrafi, typograf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8576" cy="474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D7B">
      <w:tab/>
    </w:r>
  </w:p>
  <w:p w14:paraId="1BB25EFA" w14:textId="2B6583E5" w:rsidR="00E37048" w:rsidRDefault="00E37048" w:rsidP="000C0D7B">
    <w:pPr>
      <w:pStyle w:val="Sidfot"/>
      <w:jc w:val="right"/>
    </w:pPr>
  </w:p>
  <w:p w14:paraId="23F0B08B" w14:textId="77777777" w:rsidR="0052107D" w:rsidRDefault="0052107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D7136" w14:textId="77777777" w:rsidR="008B1451" w:rsidRDefault="008B1451" w:rsidP="00C66F24">
      <w:pPr>
        <w:spacing w:after="0" w:line="240" w:lineRule="auto"/>
      </w:pPr>
      <w:r>
        <w:separator/>
      </w:r>
    </w:p>
  </w:footnote>
  <w:footnote w:type="continuationSeparator" w:id="0">
    <w:p w14:paraId="6F26C78B" w14:textId="77777777" w:rsidR="008B1451" w:rsidRDefault="008B1451" w:rsidP="00C66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01418" w14:textId="77777777" w:rsidR="00C66F24" w:rsidRDefault="008B1451">
    <w:pPr>
      <w:pStyle w:val="Sidhuvud"/>
    </w:pPr>
    <w:r>
      <w:rPr>
        <w:noProof/>
      </w:rPr>
      <w:pict w14:anchorId="20EE1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332313" o:spid="_x0000_s1026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SWE-Para-Word-Bak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281CD" w14:textId="0EBFA4E1" w:rsidR="000C0D7B" w:rsidRPr="000C0D7B" w:rsidRDefault="000C0D7B" w:rsidP="000C0D7B">
    <w:pPr>
      <w:pStyle w:val="Normalwebb"/>
      <w:rPr>
        <w:noProof/>
      </w:rPr>
    </w:pPr>
  </w:p>
  <w:p w14:paraId="30845D3C" w14:textId="2EB633B4" w:rsidR="0052107D" w:rsidRDefault="00E37048" w:rsidP="0052107D">
    <w:pPr>
      <w:pStyle w:val="Normalwebb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911F8DD" wp14:editId="4B625F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847915971" name="Bildobjekt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483528" name="Bildobjekt 1218483528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0DB26" w14:textId="28B123C6" w:rsidR="00C66F24" w:rsidRDefault="00C66F24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18C9E" w14:textId="77777777" w:rsidR="00C66F24" w:rsidRDefault="008B1451">
    <w:pPr>
      <w:pStyle w:val="Sidhuvud"/>
    </w:pPr>
    <w:r>
      <w:rPr>
        <w:noProof/>
      </w:rPr>
      <w:pict w14:anchorId="1C4944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332312" o:spid="_x0000_s1025" type="#_x0000_t75" style="position:absolute;margin-left:0;margin-top:0;width:595.25pt;height:841.85pt;z-index:-251658240;mso-position-horizontal:center;mso-position-horizontal-relative:margin;mso-position-vertical:center;mso-position-vertical-relative:margin" o:allowincell="f">
          <v:imagedata r:id="rId1" o:title="SWE-Para-Word-Bakgr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DE"/>
    <w:rsid w:val="000024A5"/>
    <w:rsid w:val="000100A7"/>
    <w:rsid w:val="00053955"/>
    <w:rsid w:val="00065828"/>
    <w:rsid w:val="000A57B3"/>
    <w:rsid w:val="000B5A75"/>
    <w:rsid w:val="000C0D7B"/>
    <w:rsid w:val="000D2EFE"/>
    <w:rsid w:val="000D4B3B"/>
    <w:rsid w:val="000D60EB"/>
    <w:rsid w:val="000E7B4B"/>
    <w:rsid w:val="00106312"/>
    <w:rsid w:val="00124DEA"/>
    <w:rsid w:val="00131A79"/>
    <w:rsid w:val="0016312A"/>
    <w:rsid w:val="001A2616"/>
    <w:rsid w:val="001B5D91"/>
    <w:rsid w:val="001C2378"/>
    <w:rsid w:val="00201CD4"/>
    <w:rsid w:val="002205CF"/>
    <w:rsid w:val="002235A1"/>
    <w:rsid w:val="0022649E"/>
    <w:rsid w:val="002333E3"/>
    <w:rsid w:val="00245600"/>
    <w:rsid w:val="002B5CAC"/>
    <w:rsid w:val="003230DE"/>
    <w:rsid w:val="003D3F68"/>
    <w:rsid w:val="003F4D91"/>
    <w:rsid w:val="00434FF9"/>
    <w:rsid w:val="00442FE7"/>
    <w:rsid w:val="004B6B1B"/>
    <w:rsid w:val="004E2025"/>
    <w:rsid w:val="0051171C"/>
    <w:rsid w:val="0052107D"/>
    <w:rsid w:val="00563E54"/>
    <w:rsid w:val="00573581"/>
    <w:rsid w:val="0058534B"/>
    <w:rsid w:val="005D25A5"/>
    <w:rsid w:val="005F58BE"/>
    <w:rsid w:val="006135E6"/>
    <w:rsid w:val="006675BF"/>
    <w:rsid w:val="00677605"/>
    <w:rsid w:val="00677DFB"/>
    <w:rsid w:val="006A155F"/>
    <w:rsid w:val="006A449D"/>
    <w:rsid w:val="006D22F1"/>
    <w:rsid w:val="00715FC9"/>
    <w:rsid w:val="00736CF6"/>
    <w:rsid w:val="00743408"/>
    <w:rsid w:val="00755D91"/>
    <w:rsid w:val="007576C0"/>
    <w:rsid w:val="00790874"/>
    <w:rsid w:val="00795548"/>
    <w:rsid w:val="007B7C86"/>
    <w:rsid w:val="007C1C49"/>
    <w:rsid w:val="007E3683"/>
    <w:rsid w:val="00890FAE"/>
    <w:rsid w:val="008B1451"/>
    <w:rsid w:val="008C1ADA"/>
    <w:rsid w:val="008C436B"/>
    <w:rsid w:val="008F5E68"/>
    <w:rsid w:val="008F6A58"/>
    <w:rsid w:val="00970F1E"/>
    <w:rsid w:val="00984C9B"/>
    <w:rsid w:val="00994406"/>
    <w:rsid w:val="009C6F63"/>
    <w:rsid w:val="009D2F90"/>
    <w:rsid w:val="009E28B7"/>
    <w:rsid w:val="00A92E57"/>
    <w:rsid w:val="00AA10F5"/>
    <w:rsid w:val="00AC090F"/>
    <w:rsid w:val="00AD570D"/>
    <w:rsid w:val="00AE3EF4"/>
    <w:rsid w:val="00AF28F0"/>
    <w:rsid w:val="00B24F87"/>
    <w:rsid w:val="00B47377"/>
    <w:rsid w:val="00B57303"/>
    <w:rsid w:val="00B80CF0"/>
    <w:rsid w:val="00BA6779"/>
    <w:rsid w:val="00C42026"/>
    <w:rsid w:val="00C529C9"/>
    <w:rsid w:val="00C5601B"/>
    <w:rsid w:val="00C607F6"/>
    <w:rsid w:val="00C66F24"/>
    <w:rsid w:val="00CA1783"/>
    <w:rsid w:val="00CC0A1B"/>
    <w:rsid w:val="00CE1EC1"/>
    <w:rsid w:val="00CF4D2C"/>
    <w:rsid w:val="00D13013"/>
    <w:rsid w:val="00D402A7"/>
    <w:rsid w:val="00D4157D"/>
    <w:rsid w:val="00D727EC"/>
    <w:rsid w:val="00D81357"/>
    <w:rsid w:val="00DA3CC6"/>
    <w:rsid w:val="00DB053B"/>
    <w:rsid w:val="00DB57DC"/>
    <w:rsid w:val="00DD3ADE"/>
    <w:rsid w:val="00DD6655"/>
    <w:rsid w:val="00DE75EE"/>
    <w:rsid w:val="00E37048"/>
    <w:rsid w:val="00E379B2"/>
    <w:rsid w:val="00E50118"/>
    <w:rsid w:val="00E63917"/>
    <w:rsid w:val="00ED32E6"/>
    <w:rsid w:val="00F434F5"/>
    <w:rsid w:val="00F65E66"/>
    <w:rsid w:val="00FA0836"/>
    <w:rsid w:val="00FA268F"/>
    <w:rsid w:val="00FA31DA"/>
    <w:rsid w:val="00FA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BA5D9"/>
  <w15:chartTrackingRefBased/>
  <w15:docId w15:val="{E7A2BF27-39F3-4B77-9925-1B5DB14B5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66F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66F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66F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66F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66F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66F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66F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66F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66F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66F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66F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66F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66F2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66F2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66F2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66F2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66F2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66F2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66F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66F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66F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66F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66F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66F2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66F2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66F2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66F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66F2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66F24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C66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66F24"/>
  </w:style>
  <w:style w:type="paragraph" w:styleId="Sidfot">
    <w:name w:val="footer"/>
    <w:basedOn w:val="Normal"/>
    <w:link w:val="SidfotChar"/>
    <w:uiPriority w:val="99"/>
    <w:unhideWhenUsed/>
    <w:rsid w:val="00C66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66F24"/>
  </w:style>
  <w:style w:type="paragraph" w:styleId="Normalwebb">
    <w:name w:val="Normal (Web)"/>
    <w:basedOn w:val="Normal"/>
    <w:uiPriority w:val="99"/>
    <w:semiHidden/>
    <w:unhideWhenUsed/>
    <w:rsid w:val="0052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unhideWhenUsed/>
    <w:rsid w:val="00890FAE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90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aracykel@scf.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racykel@scf.s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file:///C:\Users\annab\AppData\Local\Microsoft\Olk\Attachments\ooa-a3e70838-0f3e-4385-9ff8-85f05d4608fe\2abdac80321e2f906a6166fa0be204dda73e287a14dc3002e5d5d9e30ceb191c\anmalan@srfstockholmgotland.s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b\OneDrive\Desktop\Dokumentmall%20-%20SWE%20Para-bakgrun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18318A870F4A439868907570801511" ma:contentTypeVersion="12" ma:contentTypeDescription="Skapa ett nytt dokument." ma:contentTypeScope="" ma:versionID="38d82352ab2598a5303f4f3886e45970">
  <xsd:schema xmlns:xsd="http://www.w3.org/2001/XMLSchema" xmlns:xs="http://www.w3.org/2001/XMLSchema" xmlns:p="http://schemas.microsoft.com/office/2006/metadata/properties" xmlns:ns2="ae97625d-c367-4373-bd09-928252dc7800" xmlns:ns3="26ef2bc7-8d2c-4bd5-b64f-08c770a41e8a" targetNamespace="http://schemas.microsoft.com/office/2006/metadata/properties" ma:root="true" ma:fieldsID="d3edfae1381d6698ff9bc4fba7b294dc" ns2:_="" ns3:_="">
    <xsd:import namespace="ae97625d-c367-4373-bd09-928252dc7800"/>
    <xsd:import namespace="26ef2bc7-8d2c-4bd5-b64f-08c770a41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7625d-c367-4373-bd09-928252dc78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569f3a60-3ad3-4329-af7f-6cf4f85e1a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f2bc7-8d2c-4bd5-b64f-08c770a41e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6fd1911-35a2-4926-b666-3bdc3cdc5a0b}" ma:internalName="TaxCatchAll" ma:showField="CatchAllData" ma:web="26ef2bc7-8d2c-4bd5-b64f-08c770a41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97625d-c367-4373-bd09-928252dc7800">
      <Terms xmlns="http://schemas.microsoft.com/office/infopath/2007/PartnerControls"/>
    </lcf76f155ced4ddcb4097134ff3c332f>
    <TaxCatchAll xmlns="26ef2bc7-8d2c-4bd5-b64f-08c770a41e8a" xsi:nil="true"/>
  </documentManagement>
</p:properties>
</file>

<file path=customXml/itemProps1.xml><?xml version="1.0" encoding="utf-8"?>
<ds:datastoreItem xmlns:ds="http://schemas.openxmlformats.org/officeDocument/2006/customXml" ds:itemID="{1497DD2B-75DE-45D0-9634-53C3C99F6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B68ABF-E06E-4F42-97D9-732E2812E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97625d-c367-4373-bd09-928252dc7800"/>
    <ds:schemaRef ds:uri="26ef2bc7-8d2c-4bd5-b64f-08c770a41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025D8-9538-4CEA-BA60-CCB2159DFD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E9682E-1DF1-4865-B79B-A5DF286C3E70}">
  <ds:schemaRefs>
    <ds:schemaRef ds:uri="http://schemas.microsoft.com/office/2006/metadata/properties"/>
    <ds:schemaRef ds:uri="http://schemas.microsoft.com/office/infopath/2007/PartnerControls"/>
    <ds:schemaRef ds:uri="ae97625d-c367-4373-bd09-928252dc7800"/>
    <ds:schemaRef ds:uri="26ef2bc7-8d2c-4bd5-b64f-08c770a41e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Dokumentmall - SWE Para-bakgrund</Template>
  <TotalTime>242</TotalTime>
  <Pages>1</Pages>
  <Words>194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Beck</dc:creator>
  <cp:keywords/>
  <dc:description/>
  <cp:lastModifiedBy>Anna Beck</cp:lastModifiedBy>
  <cp:revision>33</cp:revision>
  <dcterms:created xsi:type="dcterms:W3CDTF">2026-03-02T08:36:00Z</dcterms:created>
  <dcterms:modified xsi:type="dcterms:W3CDTF">2026-03-06T11:14:00Z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0x0101002218318A870F4A439868907570801511</vt:lpwstr>
  </property>
  <property fmtid="{D5CDD505-2E9C-101B-9397-08002B2CF9AE}" pid="3" name="MediaServiceImageTags">
    <vt:lpwstr/>
  </property>
</Properties>
</file>